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183" w:rsidRDefault="00AE2183" w:rsidP="00BA0648">
      <w:pPr>
        <w:jc w:val="center"/>
        <w:sectPr w:rsidR="00AE2183" w:rsidSect="00A23368">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360" w:footer="0" w:gutter="0"/>
          <w:cols w:space="720"/>
          <w:titlePg/>
          <w:docGrid w:linePitch="360"/>
        </w:sectPr>
      </w:pPr>
    </w:p>
    <w:p w:rsidR="0037370E" w:rsidRDefault="0037370E" w:rsidP="00BA0648">
      <w:pPr>
        <w:jc w:val="center"/>
        <w:rPr>
          <w:noProof/>
        </w:rPr>
      </w:pPr>
      <w:r>
        <w:rPr>
          <w:noProof/>
        </w:rPr>
        <w:t>AGREEMENT TO ACCEPT DISCIPLINE IN LIEU OF BOARD ACTION</w:t>
      </w:r>
    </w:p>
    <w:p w:rsidR="00BA0648" w:rsidRDefault="00BA0648" w:rsidP="00BA0648">
      <w:pPr>
        <w:jc w:val="center"/>
        <w:rPr>
          <w:noProof/>
        </w:rPr>
      </w:pPr>
    </w:p>
    <w:p w:rsidR="0037370E" w:rsidRDefault="0037370E" w:rsidP="0037370E">
      <w:pPr>
        <w:rPr>
          <w:noProof/>
        </w:rPr>
      </w:pPr>
      <w:r>
        <w:rPr>
          <w:noProof/>
        </w:rPr>
        <w:t xml:space="preserve">Employee Name: </w:t>
      </w:r>
    </w:p>
    <w:p w:rsidR="00AC794F" w:rsidRDefault="0037370E" w:rsidP="0037370E">
      <w:pPr>
        <w:rPr>
          <w:noProof/>
        </w:rPr>
      </w:pPr>
      <w:r>
        <w:rPr>
          <w:noProof/>
        </w:rPr>
        <w:t xml:space="preserve">Position Title: </w:t>
      </w:r>
    </w:p>
    <w:p w:rsidR="0037370E" w:rsidRDefault="0037370E" w:rsidP="0037370E">
      <w:pPr>
        <w:rPr>
          <w:noProof/>
        </w:rPr>
      </w:pPr>
      <w:r>
        <w:rPr>
          <w:noProof/>
        </w:rPr>
        <w:t xml:space="preserve">Department/Division: </w:t>
      </w:r>
    </w:p>
    <w:p w:rsidR="00AC794F" w:rsidRDefault="0037370E" w:rsidP="0037370E">
      <w:pPr>
        <w:rPr>
          <w:noProof/>
        </w:rPr>
      </w:pPr>
      <w:r>
        <w:rPr>
          <w:noProof/>
        </w:rPr>
        <w:t xml:space="preserve">Date: </w:t>
      </w:r>
    </w:p>
    <w:p w:rsidR="0037370E" w:rsidRDefault="0037370E" w:rsidP="0037370E">
      <w:pPr>
        <w:rPr>
          <w:noProof/>
        </w:rPr>
      </w:pPr>
      <w:r>
        <w:rPr>
          <w:noProof/>
        </w:rPr>
        <w:br/>
        <w:t xml:space="preserve">This document serves as a formal agreement between Canton City Public Health and the above-named employee regarding the disciplinary action issued as a result of a disciplinary conference conducted on </w:t>
      </w:r>
      <w:r w:rsidR="00AC794F">
        <w:rPr>
          <w:noProof/>
        </w:rPr>
        <w:t>_________________.</w:t>
      </w:r>
    </w:p>
    <w:p w:rsidR="0037370E" w:rsidRDefault="0037370E" w:rsidP="0037370E">
      <w:pPr>
        <w:rPr>
          <w:noProof/>
        </w:rPr>
      </w:pPr>
      <w:r>
        <w:rPr>
          <w:noProof/>
        </w:rPr>
        <w:t>Following the findings and recommendations of the presiding officer, and in accordance with Section E.6.c of the Canton City Public Health Employee Discipline Policy (800-006-P), the Health Commissioner has determined that the following discipline is appropriate:</w:t>
      </w:r>
    </w:p>
    <w:p w:rsidR="0037370E" w:rsidRPr="00AC794F" w:rsidRDefault="0037370E" w:rsidP="0037370E">
      <w:pPr>
        <w:rPr>
          <w:b/>
          <w:noProof/>
          <w:u w:val="single"/>
        </w:rPr>
      </w:pPr>
      <w:r w:rsidRPr="00AC794F">
        <w:rPr>
          <w:b/>
          <w:noProof/>
          <w:u w:val="single"/>
        </w:rPr>
        <w:t xml:space="preserve">Disciplinary Action: </w:t>
      </w:r>
    </w:p>
    <w:p w:rsidR="00AC794F" w:rsidRDefault="00AC794F" w:rsidP="00AC794F">
      <w:pPr>
        <w:rPr>
          <w:noProof/>
          <w:u w:val="single"/>
        </w:rPr>
      </w:pPr>
      <w:r>
        <w:rPr>
          <w:noProof/>
          <w:u w:val="single"/>
        </w:rPr>
        <w:t>1)</w:t>
      </w:r>
    </w:p>
    <w:p w:rsidR="00AC794F" w:rsidRDefault="00AC794F" w:rsidP="00AC794F">
      <w:pPr>
        <w:rPr>
          <w:noProof/>
          <w:u w:val="single"/>
        </w:rPr>
      </w:pPr>
      <w:r>
        <w:rPr>
          <w:noProof/>
          <w:u w:val="single"/>
        </w:rPr>
        <w:t>2)</w:t>
      </w:r>
    </w:p>
    <w:p w:rsidR="00AC794F" w:rsidRDefault="00AC794F" w:rsidP="00AC794F">
      <w:pPr>
        <w:rPr>
          <w:noProof/>
          <w:u w:val="single"/>
        </w:rPr>
      </w:pPr>
      <w:r>
        <w:rPr>
          <w:noProof/>
          <w:u w:val="single"/>
        </w:rPr>
        <w:t>3)</w:t>
      </w:r>
    </w:p>
    <w:p w:rsidR="00AC794F" w:rsidRDefault="00AC794F" w:rsidP="0037370E">
      <w:pPr>
        <w:rPr>
          <w:noProof/>
        </w:rPr>
      </w:pPr>
    </w:p>
    <w:p w:rsidR="00AC794F" w:rsidRDefault="00AC794F" w:rsidP="0037370E">
      <w:pPr>
        <w:rPr>
          <w:noProof/>
        </w:rPr>
      </w:pPr>
    </w:p>
    <w:p w:rsidR="00AC794F" w:rsidRDefault="00AC794F" w:rsidP="0037370E">
      <w:pPr>
        <w:rPr>
          <w:noProof/>
        </w:rPr>
      </w:pPr>
      <w:r>
        <w:rPr>
          <w:noProof/>
        </w:rPr>
        <w:br/>
      </w:r>
    </w:p>
    <w:p w:rsidR="0037370E" w:rsidRDefault="00AC794F" w:rsidP="00AC794F">
      <w:pPr>
        <w:suppressAutoHyphens w:val="0"/>
        <w:spacing w:before="0" w:line="259" w:lineRule="auto"/>
        <w:jc w:val="center"/>
        <w:rPr>
          <w:noProof/>
        </w:rPr>
      </w:pPr>
      <w:r>
        <w:rPr>
          <w:noProof/>
        </w:rPr>
        <w:br w:type="page"/>
      </w:r>
      <w:r w:rsidR="0037370E">
        <w:rPr>
          <w:noProof/>
        </w:rPr>
        <w:lastRenderedPageBreak/>
        <w:t>By signing this agreement, the employee acknowledges and agrees to the following:</w:t>
      </w:r>
    </w:p>
    <w:p w:rsidR="0037370E" w:rsidRPr="00AC794F" w:rsidRDefault="0037370E" w:rsidP="0037370E">
      <w:pPr>
        <w:rPr>
          <w:b/>
          <w:noProof/>
          <w:u w:val="single"/>
        </w:rPr>
      </w:pPr>
      <w:r w:rsidRPr="00AC794F">
        <w:rPr>
          <w:b/>
          <w:noProof/>
          <w:u w:val="single"/>
        </w:rPr>
        <w:t>Acceptance of Discipline</w:t>
      </w:r>
    </w:p>
    <w:p w:rsidR="0037370E" w:rsidRDefault="0037370E" w:rsidP="0037370E">
      <w:pPr>
        <w:rPr>
          <w:noProof/>
        </w:rPr>
      </w:pPr>
      <w:r>
        <w:rPr>
          <w:noProof/>
        </w:rPr>
        <w:t>The employee accepts the above-referenced disciplinary action as final and binding.</w:t>
      </w:r>
    </w:p>
    <w:p w:rsidR="0037370E" w:rsidRPr="00AC794F" w:rsidRDefault="0037370E" w:rsidP="0037370E">
      <w:pPr>
        <w:rPr>
          <w:b/>
          <w:noProof/>
          <w:u w:val="single"/>
        </w:rPr>
      </w:pPr>
      <w:r w:rsidRPr="00AC794F">
        <w:rPr>
          <w:b/>
          <w:noProof/>
          <w:u w:val="single"/>
        </w:rPr>
        <w:t>Waiver of Appeal to the Board of Health</w:t>
      </w:r>
      <w:r w:rsidR="00227F02" w:rsidRPr="00AC794F">
        <w:rPr>
          <w:b/>
          <w:noProof/>
          <w:u w:val="single"/>
        </w:rPr>
        <w:t xml:space="preserve"> and the City of Canton Civil Service Commission</w:t>
      </w:r>
    </w:p>
    <w:p w:rsidR="0037370E" w:rsidRDefault="0037370E" w:rsidP="0037370E">
      <w:pPr>
        <w:rPr>
          <w:noProof/>
        </w:rPr>
      </w:pPr>
      <w:r>
        <w:rPr>
          <w:noProof/>
        </w:rPr>
        <w:t>In accepting this discipline, the employee knowingly and voluntarily waives the right to appeal this matter to the Board of Health</w:t>
      </w:r>
      <w:r w:rsidR="00227F02">
        <w:rPr>
          <w:noProof/>
        </w:rPr>
        <w:t xml:space="preserve"> and the City of Canton Civil Service Commission. </w:t>
      </w:r>
    </w:p>
    <w:p w:rsidR="0037370E" w:rsidRPr="00AC794F" w:rsidRDefault="0037370E" w:rsidP="0037370E">
      <w:pPr>
        <w:rPr>
          <w:b/>
          <w:noProof/>
          <w:u w:val="single"/>
        </w:rPr>
      </w:pPr>
      <w:r w:rsidRPr="00AC794F">
        <w:rPr>
          <w:b/>
          <w:noProof/>
          <w:u w:val="single"/>
        </w:rPr>
        <w:t>Understanding of Consequences</w:t>
      </w:r>
    </w:p>
    <w:p w:rsidR="0037370E" w:rsidRDefault="0037370E" w:rsidP="0037370E">
      <w:pPr>
        <w:rPr>
          <w:noProof/>
        </w:rPr>
      </w:pPr>
      <w:r>
        <w:rPr>
          <w:noProof/>
        </w:rPr>
        <w:t>The employee understands the seriousness of the misconduct leading to this action and agrees to comply with all applicable policies, procedures, and expectations moving forward. Future violations may result in additional disciplinary action, up to and including termination.</w:t>
      </w:r>
    </w:p>
    <w:p w:rsidR="0037370E" w:rsidRPr="00AC794F" w:rsidRDefault="0037370E" w:rsidP="0037370E">
      <w:pPr>
        <w:rPr>
          <w:b/>
          <w:noProof/>
          <w:u w:val="single"/>
        </w:rPr>
      </w:pPr>
      <w:r w:rsidRPr="00AC794F">
        <w:rPr>
          <w:b/>
          <w:noProof/>
          <w:u w:val="single"/>
        </w:rPr>
        <w:t>Opportunity to Review and Ask Questions</w:t>
      </w:r>
    </w:p>
    <w:p w:rsidR="0037370E" w:rsidRDefault="0037370E" w:rsidP="0037370E">
      <w:pPr>
        <w:rPr>
          <w:noProof/>
        </w:rPr>
      </w:pPr>
      <w:r>
        <w:rPr>
          <w:noProof/>
        </w:rPr>
        <w:t>The employee affirms that they have had an opportunity to ask questions, review relevant policies, and seek clarification regarding this agreement and its terms.</w:t>
      </w:r>
    </w:p>
    <w:p w:rsidR="00BA0648" w:rsidRDefault="00BA0648" w:rsidP="0037370E">
      <w:pPr>
        <w:rPr>
          <w:noProof/>
        </w:rPr>
      </w:pPr>
    </w:p>
    <w:p w:rsidR="00BA0648" w:rsidRDefault="00BA0648" w:rsidP="0037370E">
      <w:pPr>
        <w:rPr>
          <w:noProof/>
        </w:rPr>
      </w:pPr>
    </w:p>
    <w:p w:rsidR="0037370E" w:rsidRDefault="00BA0648" w:rsidP="0037370E">
      <w:pPr>
        <w:rPr>
          <w:noProof/>
        </w:rPr>
      </w:pPr>
      <w:r>
        <w:rPr>
          <w:noProof/>
        </w:rPr>
        <w:t>Employee Name: ______________________________</w:t>
      </w:r>
    </w:p>
    <w:p w:rsidR="0037370E" w:rsidRDefault="0037370E" w:rsidP="0037370E">
      <w:pPr>
        <w:rPr>
          <w:noProof/>
        </w:rPr>
      </w:pPr>
      <w:r>
        <w:rPr>
          <w:noProof/>
        </w:rPr>
        <w:t>Employee Signature: ____________________________</w:t>
      </w:r>
    </w:p>
    <w:p w:rsidR="0037370E" w:rsidRDefault="0037370E" w:rsidP="0037370E">
      <w:pPr>
        <w:rPr>
          <w:noProof/>
        </w:rPr>
      </w:pPr>
      <w:r>
        <w:rPr>
          <w:noProof/>
        </w:rPr>
        <w:t>Date: _______________</w:t>
      </w:r>
    </w:p>
    <w:p w:rsidR="0037370E" w:rsidRDefault="0037370E" w:rsidP="0037370E">
      <w:pPr>
        <w:rPr>
          <w:noProof/>
        </w:rPr>
      </w:pPr>
    </w:p>
    <w:p w:rsidR="00BA0648" w:rsidRDefault="00BA0648" w:rsidP="0037370E">
      <w:pPr>
        <w:rPr>
          <w:noProof/>
        </w:rPr>
      </w:pPr>
    </w:p>
    <w:p w:rsidR="0037370E" w:rsidRDefault="0037370E" w:rsidP="0037370E">
      <w:pPr>
        <w:rPr>
          <w:noProof/>
        </w:rPr>
      </w:pPr>
      <w:r>
        <w:rPr>
          <w:noProof/>
        </w:rPr>
        <w:t>Health Commissioner: ____________________________</w:t>
      </w:r>
    </w:p>
    <w:p w:rsidR="00BA0648" w:rsidRDefault="00BA0648" w:rsidP="0037370E">
      <w:pPr>
        <w:rPr>
          <w:noProof/>
        </w:rPr>
      </w:pPr>
      <w:r>
        <w:rPr>
          <w:noProof/>
        </w:rPr>
        <w:t>Health Commissioner Signature: _______________________</w:t>
      </w:r>
    </w:p>
    <w:p w:rsidR="0037370E" w:rsidRDefault="0037370E" w:rsidP="0037370E">
      <w:pPr>
        <w:rPr>
          <w:noProof/>
        </w:rPr>
      </w:pPr>
      <w:r>
        <w:rPr>
          <w:noProof/>
        </w:rPr>
        <w:t>Date: _______________</w:t>
      </w:r>
    </w:p>
    <w:p w:rsidR="000D50C6" w:rsidRPr="000D50C6" w:rsidRDefault="000D50C6" w:rsidP="0037370E"/>
    <w:sectPr w:rsidR="000D50C6" w:rsidRPr="000D50C6" w:rsidSect="00AE218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AFB" w:rsidRDefault="00006AFB" w:rsidP="008F0FC3">
      <w:pPr>
        <w:spacing w:before="0" w:after="0" w:line="240" w:lineRule="auto"/>
      </w:pPr>
      <w:r>
        <w:separator/>
      </w:r>
    </w:p>
  </w:endnote>
  <w:endnote w:type="continuationSeparator" w:id="0">
    <w:p w:rsidR="00006AFB" w:rsidRDefault="00006AFB" w:rsidP="008F0F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54A" w:rsidRDefault="00E67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54A" w:rsidRDefault="00E67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2038"/>
      <w:gridCol w:w="7245"/>
      <w:gridCol w:w="848"/>
    </w:tblGrid>
    <w:tr w:rsidR="00A23368" w:rsidTr="00A23368">
      <w:trPr>
        <w:jc w:val="center"/>
      </w:trPr>
      <w:tc>
        <w:tcPr>
          <w:tcW w:w="720" w:type="dxa"/>
        </w:tcPr>
        <w:p w:rsidR="00A23368" w:rsidRPr="00411AE3" w:rsidRDefault="00A23368" w:rsidP="00A23368">
          <w:pPr>
            <w:pStyle w:val="Footer"/>
            <w:jc w:val="center"/>
            <w:rPr>
              <w:rFonts w:ascii="Bookman Old Style" w:hAnsi="Bookman Old Style"/>
              <w:color w:val="0C2340"/>
              <w:sz w:val="20"/>
              <w:szCs w:val="20"/>
            </w:rPr>
          </w:pPr>
        </w:p>
      </w:tc>
      <w:tc>
        <w:tcPr>
          <w:tcW w:w="1730" w:type="dxa"/>
        </w:tcPr>
        <w:p w:rsidR="00A23368" w:rsidRPr="00411AE3" w:rsidRDefault="00A23368" w:rsidP="00A23368">
          <w:pPr>
            <w:pStyle w:val="Footer"/>
            <w:jc w:val="center"/>
            <w:rPr>
              <w:rFonts w:ascii="Bookman Old Style" w:hAnsi="Bookman Old Style"/>
              <w:color w:val="0C2340"/>
              <w:sz w:val="20"/>
              <w:szCs w:val="20"/>
            </w:rPr>
          </w:pPr>
          <w:r>
            <w:rPr>
              <w:noProof/>
            </w:rPr>
            <w:drawing>
              <wp:inline distT="0" distB="0" distL="0" distR="0" wp14:anchorId="7B9E84BE" wp14:editId="0B576FED">
                <wp:extent cx="914400" cy="914400"/>
                <wp:effectExtent l="0" t="0" r="0" b="0"/>
                <wp:docPr id="115009151" name="Picture 11500915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6149" w:type="dxa"/>
          <w:vAlign w:val="bottom"/>
        </w:tcPr>
        <w:p w:rsidR="00A23368" w:rsidRDefault="00A23368" w:rsidP="00A23368">
          <w:pPr>
            <w:pStyle w:val="Footer"/>
            <w:jc w:val="center"/>
            <w:rPr>
              <w:rFonts w:ascii="Bookman Old Style" w:hAnsi="Bookman Old Style"/>
              <w:color w:val="0C2340"/>
              <w:sz w:val="20"/>
              <w:szCs w:val="20"/>
            </w:rPr>
          </w:pPr>
          <w:r w:rsidRPr="00411AE3">
            <w:rPr>
              <w:rFonts w:ascii="Bookman Old Style" w:hAnsi="Bookman Old Style"/>
              <w:color w:val="0C2340"/>
              <w:sz w:val="20"/>
              <w:szCs w:val="20"/>
            </w:rPr>
            <w:t xml:space="preserve">420 Market Ave., N </w:t>
          </w:r>
          <w:r w:rsidRPr="00215AC3">
            <w:rPr>
              <w:rFonts w:ascii="Wingdings" w:eastAsia="Wingdings" w:hAnsi="Wingdings" w:cs="Wingdings"/>
              <w:color w:val="0C2340"/>
              <w:sz w:val="12"/>
              <w:szCs w:val="12"/>
            </w:rPr>
            <w:t>□</w:t>
          </w:r>
          <w:r w:rsidRPr="00411AE3">
            <w:rPr>
              <w:rFonts w:ascii="Bookman Old Style" w:hAnsi="Bookman Old Style"/>
              <w:color w:val="0C2340"/>
              <w:sz w:val="20"/>
              <w:szCs w:val="20"/>
            </w:rPr>
            <w:t xml:space="preserve"> Canton, OH 44702</w:t>
          </w:r>
        </w:p>
        <w:p w:rsidR="00A23368" w:rsidRDefault="00A23368" w:rsidP="00A23368">
          <w:pPr>
            <w:pStyle w:val="Footer"/>
            <w:jc w:val="center"/>
            <w:rPr>
              <w:rFonts w:ascii="Bookman Old Style" w:hAnsi="Bookman Old Style"/>
              <w:sz w:val="20"/>
              <w:szCs w:val="20"/>
            </w:rPr>
          </w:pPr>
          <w:r w:rsidRPr="00411AE3">
            <w:rPr>
              <w:rFonts w:ascii="Bookman Old Style" w:hAnsi="Bookman Old Style"/>
              <w:color w:val="0C2340"/>
              <w:sz w:val="20"/>
              <w:szCs w:val="20"/>
            </w:rPr>
            <w:t xml:space="preserve">Phone 330-489-3231 </w:t>
          </w:r>
          <w:r w:rsidRPr="00215AC3">
            <w:rPr>
              <w:rFonts w:ascii="Wingdings" w:eastAsia="Wingdings" w:hAnsi="Wingdings" w:cs="Wingdings"/>
              <w:color w:val="0C2340"/>
              <w:sz w:val="12"/>
              <w:szCs w:val="12"/>
            </w:rPr>
            <w:t>□</w:t>
          </w:r>
          <w:r w:rsidRPr="00411AE3">
            <w:rPr>
              <w:rFonts w:ascii="Bookman Old Style" w:hAnsi="Bookman Old Style"/>
              <w:color w:val="0C2340"/>
              <w:sz w:val="20"/>
              <w:szCs w:val="20"/>
            </w:rPr>
            <w:t xml:space="preserve"> Fax 330-489-3335</w:t>
          </w:r>
          <w:r>
            <w:rPr>
              <w:rFonts w:ascii="Bookman Old Style" w:hAnsi="Bookman Old Style"/>
              <w:color w:val="0C2340"/>
              <w:sz w:val="20"/>
              <w:szCs w:val="20"/>
            </w:rPr>
            <w:t xml:space="preserve"> </w:t>
          </w:r>
          <w:r w:rsidRPr="00215AC3">
            <w:rPr>
              <w:rFonts w:ascii="Wingdings" w:eastAsia="Wingdings" w:hAnsi="Wingdings" w:cs="Wingdings"/>
              <w:color w:val="0C2340"/>
              <w:sz w:val="12"/>
              <w:szCs w:val="12"/>
            </w:rPr>
            <w:t>□</w:t>
          </w:r>
          <w:r>
            <w:rPr>
              <w:rFonts w:ascii="Bookman Old Style" w:hAnsi="Bookman Old Style"/>
              <w:color w:val="0C2340"/>
              <w:sz w:val="20"/>
              <w:szCs w:val="20"/>
            </w:rPr>
            <w:t xml:space="preserve"> </w:t>
          </w:r>
          <w:hyperlink r:id="rId2" w:history="1">
            <w:r w:rsidRPr="00D81475">
              <w:rPr>
                <w:rStyle w:val="Hyperlink"/>
                <w:rFonts w:ascii="Bookman Old Style" w:hAnsi="Bookman Old Style"/>
                <w:sz w:val="20"/>
                <w:szCs w:val="20"/>
              </w:rPr>
              <w:t>www.CantonHealth.org</w:t>
            </w:r>
          </w:hyperlink>
        </w:p>
        <w:p w:rsidR="00A23368" w:rsidRPr="00411AE3" w:rsidRDefault="00A23368" w:rsidP="00A23368">
          <w:pPr>
            <w:pStyle w:val="Footer"/>
            <w:jc w:val="center"/>
            <w:rPr>
              <w:rFonts w:ascii="Bookman Old Style" w:hAnsi="Bookman Old Style"/>
              <w:color w:val="0C2340"/>
              <w:sz w:val="20"/>
              <w:szCs w:val="20"/>
            </w:rPr>
          </w:pPr>
        </w:p>
        <w:p w:rsidR="00A23368" w:rsidRDefault="00A23368" w:rsidP="00A23368">
          <w:pPr>
            <w:pStyle w:val="Footer"/>
            <w:jc w:val="center"/>
            <w:rPr>
              <w:i/>
              <w:color w:val="0C2340"/>
              <w:sz w:val="18"/>
              <w:szCs w:val="18"/>
            </w:rPr>
          </w:pPr>
          <w:r w:rsidRPr="00411AE3">
            <w:rPr>
              <w:i/>
              <w:color w:val="0C2340"/>
              <w:sz w:val="18"/>
              <w:szCs w:val="18"/>
            </w:rPr>
            <w:t>This agency is an equal provider of services and an equal opportunity employer.</w:t>
          </w:r>
        </w:p>
        <w:p w:rsidR="00A23368" w:rsidRPr="0048177F" w:rsidRDefault="00A23368" w:rsidP="00A23368">
          <w:pPr>
            <w:pStyle w:val="Footer"/>
            <w:jc w:val="center"/>
            <w:rPr>
              <w:i/>
              <w:color w:val="0C2340"/>
              <w:sz w:val="18"/>
              <w:szCs w:val="18"/>
            </w:rPr>
          </w:pPr>
          <w:r w:rsidRPr="00411AE3">
            <w:rPr>
              <w:i/>
              <w:color w:val="0C2340"/>
              <w:sz w:val="18"/>
              <w:szCs w:val="18"/>
            </w:rPr>
            <w:t>Promoting and protecting health since 1849.</w:t>
          </w:r>
        </w:p>
      </w:tc>
      <w:tc>
        <w:tcPr>
          <w:tcW w:w="720" w:type="dxa"/>
        </w:tcPr>
        <w:p w:rsidR="00A23368" w:rsidRDefault="00A23368" w:rsidP="00A23368">
          <w:pPr>
            <w:pStyle w:val="Footer"/>
            <w:jc w:val="center"/>
            <w:rPr>
              <w:noProof/>
            </w:rPr>
          </w:pPr>
        </w:p>
        <w:p w:rsidR="00A23368" w:rsidRDefault="00A23368" w:rsidP="00A23368">
          <w:pPr>
            <w:rPr>
              <w:noProof/>
            </w:rPr>
          </w:pPr>
        </w:p>
        <w:p w:rsidR="00A23368" w:rsidRPr="001E710E" w:rsidRDefault="00A23368" w:rsidP="00A23368"/>
      </w:tc>
    </w:tr>
  </w:tbl>
  <w:p w:rsidR="0004455D" w:rsidRPr="00A23368" w:rsidRDefault="0004455D" w:rsidP="00A23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AFB" w:rsidRDefault="00006AFB" w:rsidP="008F0FC3">
      <w:pPr>
        <w:spacing w:before="0" w:after="0" w:line="240" w:lineRule="auto"/>
      </w:pPr>
      <w:r>
        <w:separator/>
      </w:r>
    </w:p>
  </w:footnote>
  <w:footnote w:type="continuationSeparator" w:id="0">
    <w:p w:rsidR="00006AFB" w:rsidRDefault="00006AFB" w:rsidP="008F0FC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54A" w:rsidRDefault="00E67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55D" w:rsidRDefault="0004455D">
    <w:pPr>
      <w:pStyle w:val="Header"/>
    </w:pPr>
  </w:p>
  <w:p w:rsidR="0004455D" w:rsidRDefault="000445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54A" w:rsidRDefault="00E6754A" w:rsidP="00E6754A">
    <w:pPr>
      <w:pStyle w:val="Header"/>
      <w:tabs>
        <w:tab w:val="clear" w:pos="4680"/>
        <w:tab w:val="clear" w:pos="9360"/>
        <w:tab w:val="right" w:pos="8640"/>
      </w:tabs>
    </w:pPr>
    <w:r>
      <w:t xml:space="preserve">Canton City Public Health </w:t>
    </w:r>
    <w:r>
      <w:t>800-006-0</w:t>
    </w:r>
    <w:r>
      <w:t>7</w:t>
    </w:r>
    <w:bookmarkStart w:id="0" w:name="_GoBack"/>
    <w:bookmarkEnd w:id="0"/>
    <w:r>
      <w:t>-F</w:t>
    </w:r>
  </w:p>
  <w:p w:rsidR="0004455D" w:rsidRDefault="0004455D">
    <w:pPr>
      <w:pStyle w:val="Header"/>
    </w:pPr>
    <w:r>
      <w:rPr>
        <w:noProof/>
      </w:rPr>
      <w:drawing>
        <wp:anchor distT="0" distB="0" distL="114300" distR="114300" simplePos="0" relativeHeight="251658240" behindDoc="0" locked="0" layoutInCell="1" allowOverlap="1" wp14:anchorId="340399DF" wp14:editId="0932D37C">
          <wp:simplePos x="0" y="0"/>
          <wp:positionH relativeFrom="page">
            <wp:align>center</wp:align>
          </wp:positionH>
          <wp:positionV relativeFrom="paragraph">
            <wp:posOffset>0</wp:posOffset>
          </wp:positionV>
          <wp:extent cx="1645920" cy="13716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H_Logo_GENERAL_Style 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45920"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5AC79B3"/>
    <w:multiLevelType w:val="hybridMultilevel"/>
    <w:tmpl w:val="5D9C9D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23925"/>
    <w:multiLevelType w:val="hybridMultilevel"/>
    <w:tmpl w:val="FE00F4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FB"/>
    <w:rsid w:val="00006AFB"/>
    <w:rsid w:val="0004455D"/>
    <w:rsid w:val="0005594D"/>
    <w:rsid w:val="000D2454"/>
    <w:rsid w:val="000D50C6"/>
    <w:rsid w:val="001D1525"/>
    <w:rsid w:val="001E100A"/>
    <w:rsid w:val="00227F02"/>
    <w:rsid w:val="00266AC4"/>
    <w:rsid w:val="00282B86"/>
    <w:rsid w:val="002A3A58"/>
    <w:rsid w:val="0037370E"/>
    <w:rsid w:val="003F2E92"/>
    <w:rsid w:val="0040279D"/>
    <w:rsid w:val="00411AE3"/>
    <w:rsid w:val="00494EF7"/>
    <w:rsid w:val="004F75E0"/>
    <w:rsid w:val="00522488"/>
    <w:rsid w:val="005A217F"/>
    <w:rsid w:val="005A7353"/>
    <w:rsid w:val="005D467B"/>
    <w:rsid w:val="00630120"/>
    <w:rsid w:val="006A0C1A"/>
    <w:rsid w:val="006B6218"/>
    <w:rsid w:val="007B5CD1"/>
    <w:rsid w:val="00800A59"/>
    <w:rsid w:val="008F0FC3"/>
    <w:rsid w:val="009B6829"/>
    <w:rsid w:val="00A23368"/>
    <w:rsid w:val="00A45A34"/>
    <w:rsid w:val="00A65CBF"/>
    <w:rsid w:val="00AC794F"/>
    <w:rsid w:val="00AE2183"/>
    <w:rsid w:val="00AE2D90"/>
    <w:rsid w:val="00B025FF"/>
    <w:rsid w:val="00B262CA"/>
    <w:rsid w:val="00BA0648"/>
    <w:rsid w:val="00BE5C4D"/>
    <w:rsid w:val="00BF0B1E"/>
    <w:rsid w:val="00BF3C35"/>
    <w:rsid w:val="00BF71A2"/>
    <w:rsid w:val="00C24E57"/>
    <w:rsid w:val="00C56461"/>
    <w:rsid w:val="00CD5BE5"/>
    <w:rsid w:val="00D04905"/>
    <w:rsid w:val="00D24AAF"/>
    <w:rsid w:val="00D43871"/>
    <w:rsid w:val="00E26C4C"/>
    <w:rsid w:val="00E6754A"/>
    <w:rsid w:val="00EB7A96"/>
    <w:rsid w:val="00ED3947"/>
    <w:rsid w:val="00FA2E78"/>
    <w:rsid w:val="00FB418F"/>
    <w:rsid w:val="00FC2F72"/>
    <w:rsid w:val="00FD4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6BDB1E"/>
  <w15:chartTrackingRefBased/>
  <w15:docId w15:val="{492271A3-9448-4A57-86B2-DF990F770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498"/>
    <w:pPr>
      <w:suppressAutoHyphens/>
      <w:spacing w:before="120" w:line="256" w:lineRule="auto"/>
    </w:pPr>
    <w:rPr>
      <w:rFonts w:ascii="Times New Roman" w:hAnsi="Times New Roman" w:cs="Times New Roman"/>
      <w:lang w:eastAsia="ar-SA"/>
    </w:rPr>
  </w:style>
  <w:style w:type="paragraph" w:styleId="Heading1">
    <w:name w:val="heading 1"/>
    <w:basedOn w:val="Normal"/>
    <w:next w:val="Normal"/>
    <w:link w:val="Heading1Char"/>
    <w:autoRedefine/>
    <w:qFormat/>
    <w:rsid w:val="00D24AAF"/>
    <w:pPr>
      <w:keepNext/>
      <w:numPr>
        <w:numId w:val="1"/>
      </w:numPr>
      <w:shd w:val="clear" w:color="auto" w:fill="D0CECE"/>
      <w:spacing w:line="240" w:lineRule="auto"/>
      <w:outlineLvl w:val="0"/>
    </w:pPr>
    <w:rPr>
      <w:b/>
      <w:caps/>
      <w:sz w:val="28"/>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AAF"/>
    <w:rPr>
      <w:rFonts w:ascii="Times New Roman" w:eastAsia="Calibri" w:hAnsi="Times New Roman" w:cs="Times New Roman"/>
      <w:b/>
      <w:caps/>
      <w:sz w:val="28"/>
      <w:szCs w:val="20"/>
      <w:shd w:val="clear" w:color="auto" w:fill="D0CECE"/>
      <w:lang w:val="x-none" w:eastAsia="ar-SA"/>
    </w:rPr>
  </w:style>
  <w:style w:type="paragraph" w:styleId="Header">
    <w:name w:val="header"/>
    <w:basedOn w:val="Normal"/>
    <w:link w:val="HeaderChar"/>
    <w:uiPriority w:val="99"/>
    <w:unhideWhenUsed/>
    <w:rsid w:val="008F0FC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F0FC3"/>
    <w:rPr>
      <w:rFonts w:cs="Times New Roman"/>
      <w:lang w:eastAsia="ar-SA"/>
    </w:rPr>
  </w:style>
  <w:style w:type="paragraph" w:styleId="Footer">
    <w:name w:val="footer"/>
    <w:basedOn w:val="Normal"/>
    <w:link w:val="FooterChar"/>
    <w:uiPriority w:val="99"/>
    <w:unhideWhenUsed/>
    <w:rsid w:val="008F0FC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F0FC3"/>
    <w:rPr>
      <w:rFonts w:cs="Times New Roman"/>
      <w:lang w:eastAsia="ar-SA"/>
    </w:rPr>
  </w:style>
  <w:style w:type="paragraph" w:styleId="BalloonText">
    <w:name w:val="Balloon Text"/>
    <w:basedOn w:val="Normal"/>
    <w:link w:val="BalloonTextChar"/>
    <w:uiPriority w:val="99"/>
    <w:semiHidden/>
    <w:unhideWhenUsed/>
    <w:rsid w:val="00282B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86"/>
    <w:rPr>
      <w:rFonts w:ascii="Segoe UI" w:hAnsi="Segoe UI" w:cs="Segoe UI"/>
      <w:sz w:val="18"/>
      <w:szCs w:val="18"/>
      <w:lang w:eastAsia="ar-SA"/>
    </w:rPr>
  </w:style>
  <w:style w:type="character" w:styleId="Hyperlink">
    <w:name w:val="Hyperlink"/>
    <w:basedOn w:val="DefaultParagraphFont"/>
    <w:uiPriority w:val="99"/>
    <w:unhideWhenUsed/>
    <w:rsid w:val="00FC2F72"/>
    <w:rPr>
      <w:color w:val="0563C1" w:themeColor="hyperlink"/>
      <w:u w:val="single"/>
    </w:rPr>
  </w:style>
  <w:style w:type="character" w:styleId="UnresolvedMention">
    <w:name w:val="Unresolved Mention"/>
    <w:basedOn w:val="DefaultParagraphFont"/>
    <w:uiPriority w:val="99"/>
    <w:semiHidden/>
    <w:unhideWhenUsed/>
    <w:rsid w:val="00FC2F72"/>
    <w:rPr>
      <w:color w:val="605E5C"/>
      <w:shd w:val="clear" w:color="auto" w:fill="E1DFDD"/>
    </w:rPr>
  </w:style>
  <w:style w:type="table" w:styleId="TableGrid">
    <w:name w:val="Table Grid"/>
    <w:basedOn w:val="TableNormal"/>
    <w:uiPriority w:val="39"/>
    <w:rsid w:val="00A23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37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CantonHealth.org" TargetMode="External"/><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rcher\Downloads\CCPH%20Letterhead%20Template%20-%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41b3ce-845c-4a78-95d9-3412b0db732e" xsi:nil="true"/>
    <lcf76f155ced4ddcb4097134ff3c332f xmlns="29feb138-5852-46de-8d21-95015d8504b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9895C93F8B69498376258B3D0D18EE" ma:contentTypeVersion="14" ma:contentTypeDescription="Create a new document." ma:contentTypeScope="" ma:versionID="93b4bd51741749c3883e8797c1a69a31">
  <xsd:schema xmlns:xsd="http://www.w3.org/2001/XMLSchema" xmlns:xs="http://www.w3.org/2001/XMLSchema" xmlns:p="http://schemas.microsoft.com/office/2006/metadata/properties" xmlns:ns2="29feb138-5852-46de-8d21-95015d8504b6" xmlns:ns3="7041b3ce-845c-4a78-95d9-3412b0db732e" targetNamespace="http://schemas.microsoft.com/office/2006/metadata/properties" ma:root="true" ma:fieldsID="275fd65ee34f2b3d7e6fded360d30536" ns2:_="" ns3:_="">
    <xsd:import namespace="29feb138-5852-46de-8d21-95015d8504b6"/>
    <xsd:import namespace="7041b3ce-845c-4a78-95d9-3412b0db732e"/>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eb138-5852-46de-8d21-95015d850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6950cd8-5386-4dd5-8449-f548a2d75e55"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41b3ce-845c-4a78-95d9-3412b0db732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3860c79-4705-4466-8fd8-2207c591f124}" ma:internalName="TaxCatchAll" ma:showField="CatchAllData" ma:web="7041b3ce-845c-4a78-95d9-3412b0db73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D77E6-6646-4FCF-A12C-7C4379BB447A}">
  <ds:schemaRefs>
    <ds:schemaRef ds:uri="http://purl.org/dc/terms/"/>
    <ds:schemaRef ds:uri="http://schemas.microsoft.com/office/2006/documentManagement/types"/>
    <ds:schemaRef ds:uri="29feb138-5852-46de-8d21-95015d8504b6"/>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infopath/2007/PartnerControls"/>
    <ds:schemaRef ds:uri="7041b3ce-845c-4a78-95d9-3412b0db732e"/>
    <ds:schemaRef ds:uri="http://purl.org/dc/elements/1.1/"/>
  </ds:schemaRefs>
</ds:datastoreItem>
</file>

<file path=customXml/itemProps2.xml><?xml version="1.0" encoding="utf-8"?>
<ds:datastoreItem xmlns:ds="http://schemas.openxmlformats.org/officeDocument/2006/customXml" ds:itemID="{58130BC7-416E-4428-99C5-1CC12100CEBC}">
  <ds:schemaRefs>
    <ds:schemaRef ds:uri="http://schemas.microsoft.com/sharepoint/v3/contenttype/forms"/>
  </ds:schemaRefs>
</ds:datastoreItem>
</file>

<file path=customXml/itemProps3.xml><?xml version="1.0" encoding="utf-8"?>
<ds:datastoreItem xmlns:ds="http://schemas.openxmlformats.org/officeDocument/2006/customXml" ds:itemID="{B0679250-6303-4379-A70E-5C98F1AFA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eb138-5852-46de-8d21-95015d8504b6"/>
    <ds:schemaRef ds:uri="7041b3ce-845c-4a78-95d9-3412b0db7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CCPH Letterhead Template - General.dotx</Template>
  <TotalTime>1</TotalTime>
  <Pages>2</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Archer</dc:creator>
  <cp:keywords/>
  <dc:description/>
  <cp:lastModifiedBy>Sean Green</cp:lastModifiedBy>
  <cp:revision>3</cp:revision>
  <cp:lastPrinted>2018-06-22T20:45:00Z</cp:lastPrinted>
  <dcterms:created xsi:type="dcterms:W3CDTF">2025-09-02T15:12:00Z</dcterms:created>
  <dcterms:modified xsi:type="dcterms:W3CDTF">2025-12-03T21:05:00Z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0x010100F69895C93F8B69498376258B3D0D18EE</vt:lpwstr>
  </property>
</Properties>
</file>